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</w:rPr>
        <w:id w:val="1269127002"/>
        <w:placeholder>
          <w:docPart w:val="F3DABB8908BD44DD83FE7AC40A877BAE"/>
        </w:placeholder>
        <w:temporary/>
        <w:showingPlcHdr/>
        <w15:appearance w15:val="hidden"/>
      </w:sdtPr>
      <w:sdtEndPr/>
      <w:sdtContent>
        <w:p w:rsidR="00275260" w:rsidRPr="00FE3951" w:rsidRDefault="00015440" w:rsidP="00D53571">
          <w:pPr>
            <w:pStyle w:val="Heading1"/>
            <w:rPr>
              <w:rFonts w:ascii="Corbel" w:hAnsi="Corbel"/>
              <w:sz w:val="36"/>
              <w:lang w:val="en-GB"/>
            </w:rPr>
          </w:pPr>
          <w:r w:rsidRPr="00B87125">
            <w:t xml:space="preserve">Meeting </w:t>
          </w:r>
          <w:r w:rsidR="00FE3951" w:rsidRPr="00B87125">
            <w:t>Minutes</w:t>
          </w:r>
          <w:r w:rsidR="00FE3951" w:rsidRPr="00B87125">
            <w:br/>
            <w:t>Agenda items</w:t>
          </w:r>
        </w:p>
      </w:sdtContent>
    </w:sdt>
    <w:p w:rsidR="00FE3951" w:rsidRPr="00FE3951" w:rsidRDefault="003E784B" w:rsidP="00FE3951">
      <w:pPr>
        <w:pStyle w:val="ListNumber"/>
      </w:pPr>
      <w:r>
        <w:t>Attendees: Pratap</w:t>
      </w:r>
      <w:r w:rsidR="00022A07">
        <w:t xml:space="preserve">; Sayan; </w:t>
      </w:r>
      <w:proofErr w:type="spellStart"/>
      <w:r w:rsidR="00022A07">
        <w:t>Saif</w:t>
      </w:r>
      <w:proofErr w:type="spellEnd"/>
      <w:r w:rsidR="00022A07">
        <w:t xml:space="preserve">; </w:t>
      </w:r>
      <w:proofErr w:type="spellStart"/>
      <w:r w:rsidR="00022A07">
        <w:t>Nawid</w:t>
      </w:r>
      <w:proofErr w:type="spellEnd"/>
      <w:r w:rsidR="00022A07">
        <w:t>; Tushar</w:t>
      </w:r>
      <w:r>
        <w:t xml:space="preserve">; Sumeet; </w:t>
      </w:r>
      <w:proofErr w:type="spellStart"/>
      <w:r>
        <w:t>Aanish</w:t>
      </w:r>
      <w:proofErr w:type="spellEnd"/>
      <w:r w:rsidR="00022A07">
        <w:t xml:space="preserve">  </w:t>
      </w:r>
    </w:p>
    <w:p w:rsidR="00FE3951" w:rsidRDefault="00022A07" w:rsidP="00FE3951">
      <w:pPr>
        <w:pStyle w:val="ListNumber"/>
      </w:pPr>
      <w:r>
        <w:t xml:space="preserve">Overview: </w:t>
      </w:r>
      <w:r w:rsidR="003E784B">
        <w:t xml:space="preserve">Look forward to the season </w:t>
      </w:r>
      <w:proofErr w:type="gramStart"/>
      <w:r w:rsidR="003E784B">
        <w:t>|</w:t>
      </w:r>
      <w:r w:rsidR="003E784B">
        <w:t xml:space="preserve"> </w:t>
      </w:r>
      <w:r>
        <w:t xml:space="preserve"> </w:t>
      </w:r>
      <w:r w:rsidR="003E784B">
        <w:t>Prep</w:t>
      </w:r>
      <w:proofErr w:type="gramEnd"/>
      <w:r w:rsidR="003E784B">
        <w:t xml:space="preserve"> </w:t>
      </w:r>
      <w:r>
        <w:t xml:space="preserve">for </w:t>
      </w:r>
      <w:r w:rsidR="003E784B">
        <w:t>Feb</w:t>
      </w:r>
      <w:r>
        <w:t xml:space="preserve">’19 BOD Meeting | Budget &amp; Financials | </w:t>
      </w:r>
      <w:r w:rsidR="00B62598">
        <w:t xml:space="preserve">General spread of </w:t>
      </w:r>
      <w:r w:rsidR="003E784B">
        <w:t>BCC’s awareness</w:t>
      </w:r>
      <w:r w:rsidR="00B62598">
        <w:t>|</w:t>
      </w:r>
    </w:p>
    <w:p w:rsidR="00022A07" w:rsidRPr="00FE3951" w:rsidRDefault="00022A07" w:rsidP="00022A07">
      <w:pPr>
        <w:pStyle w:val="ListNumber"/>
        <w:numPr>
          <w:ilvl w:val="0"/>
          <w:numId w:val="0"/>
        </w:numPr>
        <w:ind w:left="173"/>
      </w:pPr>
    </w:p>
    <w:p w:rsidR="00FE3951" w:rsidRDefault="00FE3951" w:rsidP="00022A07">
      <w:pPr>
        <w:pStyle w:val="ListNumber"/>
        <w:numPr>
          <w:ilvl w:val="0"/>
          <w:numId w:val="0"/>
        </w:numPr>
        <w:ind w:left="173"/>
      </w:pPr>
    </w:p>
    <w:tbl>
      <w:tblPr>
        <w:tblW w:w="6027" w:type="pct"/>
        <w:tblInd w:w="-99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42"/>
        <w:gridCol w:w="270"/>
        <w:gridCol w:w="1547"/>
        <w:gridCol w:w="179"/>
        <w:gridCol w:w="1672"/>
        <w:gridCol w:w="6049"/>
      </w:tblGrid>
      <w:tr w:rsidR="00B93A8C" w:rsidRPr="00FE3951" w:rsidTr="003E784B">
        <w:trPr>
          <w:trHeight w:val="675"/>
        </w:trPr>
        <w:tc>
          <w:tcPr>
            <w:tcW w:w="1147" w:type="pct"/>
            <w:gridSpan w:val="2"/>
            <w:tcBorders>
              <w:top w:val="single" w:sz="18" w:space="0" w:color="44546A" w:themeColor="text2"/>
            </w:tcBorders>
            <w:vAlign w:val="center"/>
          </w:tcPr>
          <w:p w:rsidR="00FE3951" w:rsidRPr="00FE3951" w:rsidRDefault="00B93A8C" w:rsidP="006A168C">
            <w:pPr>
              <w:pStyle w:val="Heading2"/>
              <w:spacing w:before="60"/>
              <w:rPr>
                <w:color w:val="2C567A" w:themeColor="accent1"/>
              </w:rPr>
            </w:pPr>
            <w:r>
              <w:rPr>
                <w:color w:val="2C567A" w:themeColor="accent1"/>
              </w:rPr>
              <w:t xml:space="preserve">      </w:t>
            </w:r>
            <w:r w:rsidR="00FE3951" w:rsidRPr="00FE3951">
              <w:rPr>
                <w:color w:val="2C567A" w:themeColor="accent1"/>
              </w:rPr>
              <w:t>Action Items</w:t>
            </w:r>
          </w:p>
        </w:tc>
        <w:tc>
          <w:tcPr>
            <w:tcW w:w="704" w:type="pct"/>
            <w:gridSpan w:val="2"/>
            <w:tcBorders>
              <w:top w:val="single" w:sz="18" w:space="0" w:color="44546A" w:themeColor="text2"/>
            </w:tcBorders>
            <w:vAlign w:val="center"/>
          </w:tcPr>
          <w:p w:rsidR="00FE3951" w:rsidRPr="00FE3951" w:rsidRDefault="00FE3951" w:rsidP="006A168C">
            <w:pPr>
              <w:pStyle w:val="Heading2"/>
              <w:spacing w:before="60"/>
              <w:rPr>
                <w:color w:val="2C567A" w:themeColor="accent1"/>
              </w:rPr>
            </w:pPr>
            <w:r w:rsidRPr="00FE3951">
              <w:rPr>
                <w:color w:val="2C567A" w:themeColor="accent1"/>
              </w:rPr>
              <w:t>Owner(s)</w:t>
            </w:r>
          </w:p>
        </w:tc>
        <w:tc>
          <w:tcPr>
            <w:tcW w:w="682" w:type="pct"/>
            <w:tcBorders>
              <w:top w:val="single" w:sz="18" w:space="0" w:color="44546A" w:themeColor="text2"/>
            </w:tcBorders>
            <w:vAlign w:val="center"/>
          </w:tcPr>
          <w:p w:rsidR="00FE3951" w:rsidRPr="00FE3951" w:rsidRDefault="00FE3951" w:rsidP="006A168C">
            <w:pPr>
              <w:pStyle w:val="Heading2"/>
              <w:spacing w:before="60"/>
              <w:rPr>
                <w:color w:val="2C567A" w:themeColor="accent1"/>
              </w:rPr>
            </w:pPr>
            <w:r w:rsidRPr="00FE3951">
              <w:rPr>
                <w:color w:val="2C567A" w:themeColor="accent1"/>
              </w:rPr>
              <w:t>Deadline</w:t>
            </w:r>
          </w:p>
        </w:tc>
        <w:tc>
          <w:tcPr>
            <w:tcW w:w="2467" w:type="pct"/>
            <w:tcBorders>
              <w:top w:val="single" w:sz="18" w:space="0" w:color="44546A" w:themeColor="text2"/>
            </w:tcBorders>
            <w:vAlign w:val="center"/>
          </w:tcPr>
          <w:p w:rsidR="00FE3951" w:rsidRPr="00FE3951" w:rsidRDefault="00F20491" w:rsidP="00F20491">
            <w:pPr>
              <w:pStyle w:val="Heading2"/>
              <w:spacing w:before="60"/>
              <w:rPr>
                <w:color w:val="2C567A" w:themeColor="accent1"/>
              </w:rPr>
            </w:pPr>
            <w:r>
              <w:rPr>
                <w:color w:val="2C567A" w:themeColor="accent1"/>
              </w:rPr>
              <w:t xml:space="preserve">               </w:t>
            </w:r>
            <w:r w:rsidR="00FE3951" w:rsidRPr="00FE3951">
              <w:rPr>
                <w:color w:val="2C567A" w:themeColor="accent1"/>
              </w:rPr>
              <w:t>Status</w:t>
            </w:r>
            <w:r>
              <w:rPr>
                <w:color w:val="2C567A" w:themeColor="accent1"/>
              </w:rPr>
              <w:t>/</w:t>
            </w:r>
            <w:r>
              <w:t xml:space="preserve"> </w:t>
            </w:r>
            <w:r w:rsidRPr="00F20491">
              <w:rPr>
                <w:color w:val="2C567A" w:themeColor="accent1"/>
              </w:rPr>
              <w:t>Decision Points</w:t>
            </w:r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FE3951" w:rsidRPr="00FE3951" w:rsidRDefault="00022A07" w:rsidP="003C2147">
            <w:pPr>
              <w:pStyle w:val="ItemDescription"/>
              <w:numPr>
                <w:ilvl w:val="0"/>
                <w:numId w:val="13"/>
              </w:numPr>
            </w:pPr>
            <w:r>
              <w:t xml:space="preserve"> Roles </w:t>
            </w:r>
            <w:proofErr w:type="gramStart"/>
            <w:r>
              <w:t>&amp;  Responsibilities</w:t>
            </w:r>
            <w:proofErr w:type="gramEnd"/>
          </w:p>
        </w:tc>
        <w:tc>
          <w:tcPr>
            <w:tcW w:w="704" w:type="pct"/>
            <w:gridSpan w:val="2"/>
          </w:tcPr>
          <w:p w:rsidR="00FE3951" w:rsidRPr="00FE3951" w:rsidRDefault="00B62598" w:rsidP="00FE3951">
            <w:pPr>
              <w:pStyle w:val="ItemDescription"/>
            </w:pPr>
            <w:r>
              <w:t xml:space="preserve"> Individual</w:t>
            </w:r>
          </w:p>
        </w:tc>
        <w:tc>
          <w:tcPr>
            <w:tcW w:w="682" w:type="pct"/>
          </w:tcPr>
          <w:p w:rsidR="00FE3951" w:rsidRPr="00FE3951" w:rsidRDefault="006A168C" w:rsidP="00FE3951">
            <w:pPr>
              <w:pStyle w:val="ItemDescription"/>
            </w:pPr>
            <w:r>
              <w:t>Ongoing</w:t>
            </w:r>
          </w:p>
        </w:tc>
        <w:tc>
          <w:tcPr>
            <w:tcW w:w="2467" w:type="pct"/>
          </w:tcPr>
          <w:p w:rsidR="00FE3951" w:rsidRDefault="00022A07" w:rsidP="00FE3951">
            <w:pPr>
              <w:pStyle w:val="ItemDescription"/>
            </w:pPr>
            <w:r>
              <w:t xml:space="preserve"> Tanya – Face of cricket to all folks </w:t>
            </w:r>
            <w:r w:rsidR="00B62598">
              <w:t>internal to</w:t>
            </w:r>
            <w:r>
              <w:t xml:space="preserve"> BCC</w:t>
            </w:r>
          </w:p>
          <w:p w:rsidR="00B62598" w:rsidRDefault="00B62598" w:rsidP="00FE3951">
            <w:pPr>
              <w:pStyle w:val="ItemDescription"/>
            </w:pPr>
            <w:r>
              <w:t xml:space="preserve"> </w:t>
            </w:r>
            <w:proofErr w:type="spellStart"/>
            <w:r w:rsidR="00022A07">
              <w:t>Aanish</w:t>
            </w:r>
            <w:proofErr w:type="spellEnd"/>
            <w:r w:rsidR="00022A07">
              <w:t xml:space="preserve"> </w:t>
            </w:r>
            <w:r>
              <w:t>–</w:t>
            </w:r>
            <w:r w:rsidR="00022A07">
              <w:t xml:space="preserve"> </w:t>
            </w:r>
            <w:r>
              <w:t>Outside looking to the Boise community</w:t>
            </w:r>
          </w:p>
          <w:p w:rsidR="00B62598" w:rsidRDefault="00B62598" w:rsidP="00FE3951">
            <w:pPr>
              <w:pStyle w:val="ItemDescription"/>
            </w:pPr>
            <w:r>
              <w:t>Load sharing amongst everyone; please ask if you need help</w:t>
            </w:r>
          </w:p>
          <w:p w:rsidR="00B62598" w:rsidRPr="00FE3951" w:rsidRDefault="00B62598" w:rsidP="00FE3951">
            <w:pPr>
              <w:pStyle w:val="ItemDescription"/>
            </w:pPr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FE3951" w:rsidRPr="00FE3951" w:rsidRDefault="00B101E8" w:rsidP="003C2147">
            <w:pPr>
              <w:pStyle w:val="ItemDescription"/>
              <w:numPr>
                <w:ilvl w:val="0"/>
                <w:numId w:val="13"/>
              </w:numPr>
            </w:pPr>
            <w:r>
              <w:t>Media Plan</w:t>
            </w:r>
          </w:p>
        </w:tc>
        <w:tc>
          <w:tcPr>
            <w:tcW w:w="704" w:type="pct"/>
            <w:gridSpan w:val="2"/>
          </w:tcPr>
          <w:p w:rsidR="00FE3951" w:rsidRPr="00FE3951" w:rsidRDefault="003E784B" w:rsidP="00FE3951">
            <w:pPr>
              <w:pStyle w:val="ItemDescription"/>
            </w:pPr>
            <w:proofErr w:type="spellStart"/>
            <w:r>
              <w:t>Aanish</w:t>
            </w:r>
            <w:proofErr w:type="spellEnd"/>
          </w:p>
        </w:tc>
        <w:tc>
          <w:tcPr>
            <w:tcW w:w="682" w:type="pct"/>
          </w:tcPr>
          <w:p w:rsidR="00FE3951" w:rsidRPr="00FE3951" w:rsidRDefault="00B62598" w:rsidP="00FE3951">
            <w:pPr>
              <w:pStyle w:val="ItemDescription"/>
            </w:pPr>
            <w:r>
              <w:t>Jan</w:t>
            </w:r>
            <w:r w:rsidR="003E784B">
              <w:t>’30 20</w:t>
            </w:r>
            <w:r>
              <w:t>19</w:t>
            </w:r>
          </w:p>
        </w:tc>
        <w:tc>
          <w:tcPr>
            <w:tcW w:w="2467" w:type="pct"/>
          </w:tcPr>
          <w:p w:rsidR="00FE3951" w:rsidRDefault="003E784B" w:rsidP="003E784B">
            <w:pPr>
              <w:pStyle w:val="ItemDescription"/>
            </w:pPr>
            <w:proofErr w:type="spellStart"/>
            <w:r w:rsidRPr="003E784B">
              <w:t>i</w:t>
            </w:r>
            <w:proofErr w:type="spellEnd"/>
            <w:r w:rsidRPr="003E784B">
              <w:t>.</w:t>
            </w:r>
            <w:r>
              <w:t xml:space="preserve">  Prepare Media plan</w:t>
            </w:r>
          </w:p>
          <w:p w:rsidR="003E784B" w:rsidRDefault="003E784B" w:rsidP="003E784B">
            <w:pPr>
              <w:pStyle w:val="ItemDescription"/>
            </w:pPr>
            <w:r>
              <w:t>ii. Generate interest before registration</w:t>
            </w:r>
          </w:p>
          <w:p w:rsidR="00B62598" w:rsidRPr="00FE3951" w:rsidRDefault="00B62598" w:rsidP="00FE3951">
            <w:pPr>
              <w:pStyle w:val="ItemDescription"/>
            </w:pPr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FE3951" w:rsidRPr="00FE3951" w:rsidRDefault="003E784B" w:rsidP="003C2147">
            <w:pPr>
              <w:pStyle w:val="ItemDescription"/>
              <w:numPr>
                <w:ilvl w:val="0"/>
                <w:numId w:val="13"/>
              </w:numPr>
            </w:pPr>
            <w:r>
              <w:t>Season data’2018</w:t>
            </w:r>
          </w:p>
        </w:tc>
        <w:tc>
          <w:tcPr>
            <w:tcW w:w="704" w:type="pct"/>
            <w:gridSpan w:val="2"/>
          </w:tcPr>
          <w:p w:rsidR="00FE3951" w:rsidRPr="00FE3951" w:rsidRDefault="003E784B" w:rsidP="00FE3951">
            <w:pPr>
              <w:pStyle w:val="ItemDescription"/>
            </w:pPr>
            <w:proofErr w:type="spellStart"/>
            <w:r>
              <w:t>Saif</w:t>
            </w:r>
            <w:proofErr w:type="spellEnd"/>
          </w:p>
        </w:tc>
        <w:tc>
          <w:tcPr>
            <w:tcW w:w="682" w:type="pct"/>
          </w:tcPr>
          <w:p w:rsidR="00FE3951" w:rsidRPr="00FE3951" w:rsidRDefault="003E784B" w:rsidP="00FE3951">
            <w:pPr>
              <w:pStyle w:val="ItemDescription"/>
            </w:pPr>
            <w:r>
              <w:t>Jan’30 2019</w:t>
            </w:r>
          </w:p>
        </w:tc>
        <w:tc>
          <w:tcPr>
            <w:tcW w:w="2467" w:type="pct"/>
          </w:tcPr>
          <w:p w:rsidR="00FE3951" w:rsidRPr="00FE3951" w:rsidRDefault="003E784B" w:rsidP="00FE3951">
            <w:pPr>
              <w:pStyle w:val="ItemDescription"/>
            </w:pPr>
            <w:r>
              <w:t xml:space="preserve">Move/Display 2018 season data from </w:t>
            </w:r>
            <w:proofErr w:type="spellStart"/>
            <w:r>
              <w:t>CricHQ</w:t>
            </w:r>
            <w:proofErr w:type="spellEnd"/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FE3951" w:rsidRPr="00FE3951" w:rsidRDefault="006A168C" w:rsidP="003C2147">
            <w:pPr>
              <w:pStyle w:val="ItemDescription"/>
              <w:numPr>
                <w:ilvl w:val="0"/>
                <w:numId w:val="13"/>
              </w:numPr>
            </w:pPr>
            <w:r>
              <w:t>BCC Website</w:t>
            </w:r>
          </w:p>
        </w:tc>
        <w:tc>
          <w:tcPr>
            <w:tcW w:w="704" w:type="pct"/>
            <w:gridSpan w:val="2"/>
          </w:tcPr>
          <w:p w:rsidR="00FE3951" w:rsidRPr="00FE3951" w:rsidRDefault="00C94021" w:rsidP="00FE3951">
            <w:pPr>
              <w:pStyle w:val="ItemDescription"/>
            </w:pPr>
            <w:proofErr w:type="spellStart"/>
            <w:r>
              <w:t>Nawid</w:t>
            </w:r>
            <w:proofErr w:type="spellEnd"/>
            <w:r>
              <w:t>/</w:t>
            </w:r>
            <w:proofErr w:type="spellStart"/>
            <w:r w:rsidR="006A168C">
              <w:t>Saif</w:t>
            </w:r>
            <w:proofErr w:type="spellEnd"/>
          </w:p>
        </w:tc>
        <w:tc>
          <w:tcPr>
            <w:tcW w:w="682" w:type="pct"/>
          </w:tcPr>
          <w:p w:rsidR="00FE3951" w:rsidRPr="00FE3951" w:rsidRDefault="00C94021" w:rsidP="00FE3951">
            <w:pPr>
              <w:pStyle w:val="ItemDescription"/>
            </w:pPr>
            <w:r>
              <w:t>24</w:t>
            </w:r>
            <w:r w:rsidR="006A168C" w:rsidRPr="006A168C">
              <w:rPr>
                <w:vertAlign w:val="superscript"/>
              </w:rPr>
              <w:t>th</w:t>
            </w:r>
            <w:r w:rsidR="006A168C">
              <w:t xml:space="preserve"> Jan’19</w:t>
            </w:r>
          </w:p>
        </w:tc>
        <w:tc>
          <w:tcPr>
            <w:tcW w:w="2467" w:type="pct"/>
          </w:tcPr>
          <w:p w:rsidR="00FE3951" w:rsidRDefault="00C94021" w:rsidP="00FE3951">
            <w:pPr>
              <w:pStyle w:val="ItemDescription"/>
            </w:pPr>
            <w:r>
              <w:t>Login details</w:t>
            </w:r>
            <w:r w:rsidR="00B101E8">
              <w:t xml:space="preserve"> to be finalized</w:t>
            </w:r>
          </w:p>
          <w:p w:rsidR="006A168C" w:rsidRPr="00FE3951" w:rsidRDefault="006A168C" w:rsidP="00FE3951">
            <w:pPr>
              <w:pStyle w:val="ItemDescription"/>
            </w:pPr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FE3951" w:rsidRPr="00FE3951" w:rsidRDefault="00B101E8" w:rsidP="003C2147">
            <w:pPr>
              <w:pStyle w:val="ItemDescription"/>
              <w:numPr>
                <w:ilvl w:val="0"/>
                <w:numId w:val="13"/>
              </w:numPr>
            </w:pPr>
            <w:r>
              <w:t>Current Interest level</w:t>
            </w:r>
          </w:p>
        </w:tc>
        <w:tc>
          <w:tcPr>
            <w:tcW w:w="704" w:type="pct"/>
            <w:gridSpan w:val="2"/>
          </w:tcPr>
          <w:p w:rsidR="00FE3951" w:rsidRPr="00FE3951" w:rsidRDefault="00B101E8" w:rsidP="00FE3951">
            <w:pPr>
              <w:pStyle w:val="ItemDescription"/>
            </w:pPr>
            <w:proofErr w:type="spellStart"/>
            <w:r>
              <w:t>Aanish</w:t>
            </w:r>
            <w:proofErr w:type="spellEnd"/>
          </w:p>
        </w:tc>
        <w:tc>
          <w:tcPr>
            <w:tcW w:w="682" w:type="pct"/>
          </w:tcPr>
          <w:p w:rsidR="00FE3951" w:rsidRPr="00FE3951" w:rsidRDefault="00B101E8" w:rsidP="00FE3951">
            <w:pPr>
              <w:pStyle w:val="ItemDescription"/>
            </w:pPr>
            <w:r>
              <w:t>24</w:t>
            </w:r>
            <w:r w:rsidRPr="006A168C">
              <w:rPr>
                <w:vertAlign w:val="superscript"/>
              </w:rPr>
              <w:t>th</w:t>
            </w:r>
            <w:r>
              <w:t xml:space="preserve"> Jan’19</w:t>
            </w:r>
          </w:p>
        </w:tc>
        <w:tc>
          <w:tcPr>
            <w:tcW w:w="2467" w:type="pct"/>
          </w:tcPr>
          <w:p w:rsidR="00FE3951" w:rsidRDefault="00B101E8" w:rsidP="00FE3951">
            <w:pPr>
              <w:pStyle w:val="ItemDescription"/>
            </w:pPr>
            <w:proofErr w:type="spellStart"/>
            <w:r>
              <w:t>Aanish</w:t>
            </w:r>
            <w:proofErr w:type="spellEnd"/>
            <w:r>
              <w:t xml:space="preserve"> to send out communication over FB/Doodle to gauge level of interest for Practice (indoor) + season format </w:t>
            </w:r>
            <w:proofErr w:type="gramStart"/>
            <w:r>
              <w:t>( T</w:t>
            </w:r>
            <w:proofErr w:type="gramEnd"/>
            <w:r>
              <w:t xml:space="preserve"> 20 + T30 structure)</w:t>
            </w:r>
          </w:p>
          <w:p w:rsidR="00B101E8" w:rsidRDefault="00B101E8" w:rsidP="00FE3951">
            <w:pPr>
              <w:pStyle w:val="ItemDescription"/>
            </w:pPr>
          </w:p>
          <w:p w:rsidR="00B101E8" w:rsidRPr="00FE3951" w:rsidRDefault="00B101E8" w:rsidP="00FE3951">
            <w:pPr>
              <w:pStyle w:val="ItemDescription"/>
            </w:pPr>
          </w:p>
        </w:tc>
      </w:tr>
      <w:tr w:rsidR="00B93A8C" w:rsidRPr="00FE3951" w:rsidTr="003E784B">
        <w:trPr>
          <w:trHeight w:val="288"/>
        </w:trPr>
        <w:tc>
          <w:tcPr>
            <w:tcW w:w="1147" w:type="pct"/>
            <w:gridSpan w:val="2"/>
          </w:tcPr>
          <w:p w:rsidR="006A168C" w:rsidRDefault="006A168C" w:rsidP="006A168C">
            <w:pPr>
              <w:pStyle w:val="ItemDescription"/>
              <w:ind w:left="720"/>
            </w:pPr>
          </w:p>
        </w:tc>
        <w:tc>
          <w:tcPr>
            <w:tcW w:w="704" w:type="pct"/>
            <w:gridSpan w:val="2"/>
          </w:tcPr>
          <w:p w:rsidR="006A168C" w:rsidRDefault="006A168C" w:rsidP="00FE3951">
            <w:pPr>
              <w:pStyle w:val="ItemDescription"/>
            </w:pPr>
          </w:p>
        </w:tc>
        <w:tc>
          <w:tcPr>
            <w:tcW w:w="682" w:type="pct"/>
          </w:tcPr>
          <w:p w:rsidR="006A168C" w:rsidRDefault="006A168C" w:rsidP="006A168C">
            <w:pPr>
              <w:pStyle w:val="ItemDescription"/>
              <w:ind w:left="720"/>
            </w:pPr>
          </w:p>
        </w:tc>
        <w:tc>
          <w:tcPr>
            <w:tcW w:w="2467" w:type="pct"/>
          </w:tcPr>
          <w:p w:rsidR="006A168C" w:rsidRDefault="006A168C" w:rsidP="00FE3951">
            <w:pPr>
              <w:pStyle w:val="ItemDescription"/>
            </w:pPr>
          </w:p>
          <w:p w:rsidR="0004595D" w:rsidRDefault="0004595D" w:rsidP="00FE3951">
            <w:pPr>
              <w:pStyle w:val="ItemDescription"/>
            </w:pPr>
          </w:p>
        </w:tc>
      </w:tr>
      <w:tr w:rsidR="00B93A8C" w:rsidRPr="006A168C" w:rsidTr="003E784B">
        <w:trPr>
          <w:trHeight w:val="288"/>
        </w:trPr>
        <w:tc>
          <w:tcPr>
            <w:tcW w:w="1037" w:type="pct"/>
          </w:tcPr>
          <w:p w:rsidR="0004595D" w:rsidRDefault="006A168C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lastRenderedPageBreak/>
              <w:t xml:space="preserve">   </w:t>
            </w:r>
            <w:r w:rsidR="00B93A8C">
              <w:rPr>
                <w:rFonts w:ascii="Arial" w:hAnsi="Arial" w:cs="Arial"/>
                <w:b/>
                <w:color w:val="2C567A" w:themeColor="accent1"/>
              </w:rPr>
              <w:t xml:space="preserve">           </w:t>
            </w:r>
          </w:p>
          <w:p w:rsidR="006A168C" w:rsidRPr="006A168C" w:rsidRDefault="0004595D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    </w:t>
            </w:r>
            <w:r w:rsidR="006A168C" w:rsidRPr="006A168C">
              <w:rPr>
                <w:rFonts w:ascii="Arial" w:hAnsi="Arial" w:cs="Arial"/>
                <w:b/>
                <w:color w:val="2C567A" w:themeColor="accent1"/>
              </w:rPr>
              <w:t>Action Items</w:t>
            </w:r>
          </w:p>
        </w:tc>
        <w:tc>
          <w:tcPr>
            <w:tcW w:w="741" w:type="pct"/>
            <w:gridSpan w:val="2"/>
          </w:tcPr>
          <w:p w:rsidR="0004595D" w:rsidRDefault="00B93A8C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</w:t>
            </w:r>
            <w:r w:rsidR="0004595D">
              <w:rPr>
                <w:rFonts w:ascii="Arial" w:hAnsi="Arial" w:cs="Arial"/>
                <w:b/>
                <w:color w:val="2C567A" w:themeColor="accent1"/>
              </w:rPr>
              <w:t xml:space="preserve">                  </w:t>
            </w:r>
            <w:r>
              <w:rPr>
                <w:rFonts w:ascii="Arial" w:hAnsi="Arial" w:cs="Arial"/>
                <w:b/>
                <w:color w:val="2C567A" w:themeColor="accent1"/>
              </w:rPr>
              <w:t xml:space="preserve"> </w:t>
            </w:r>
          </w:p>
          <w:p w:rsidR="006A168C" w:rsidRPr="006A168C" w:rsidRDefault="00252435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  </w:t>
            </w:r>
            <w:r w:rsidR="006A168C" w:rsidRPr="006A168C">
              <w:rPr>
                <w:rFonts w:ascii="Arial" w:hAnsi="Arial" w:cs="Arial"/>
                <w:b/>
                <w:color w:val="2C567A" w:themeColor="accent1"/>
              </w:rPr>
              <w:t>Owner(s)</w:t>
            </w:r>
          </w:p>
        </w:tc>
        <w:tc>
          <w:tcPr>
            <w:tcW w:w="755" w:type="pct"/>
            <w:gridSpan w:val="2"/>
          </w:tcPr>
          <w:p w:rsidR="00252435" w:rsidRDefault="00252435" w:rsidP="006A168C">
            <w:pPr>
              <w:pStyle w:val="ItemDescription"/>
              <w:ind w:left="720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  </w:t>
            </w:r>
          </w:p>
          <w:p w:rsidR="006A168C" w:rsidRPr="006A168C" w:rsidRDefault="00F20491" w:rsidP="00F20491">
            <w:pPr>
              <w:pStyle w:val="ItemDescription"/>
              <w:ind w:left="410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</w:t>
            </w:r>
            <w:r w:rsidR="006A168C" w:rsidRPr="006A168C">
              <w:rPr>
                <w:rFonts w:ascii="Arial" w:hAnsi="Arial" w:cs="Arial"/>
                <w:b/>
                <w:color w:val="2C567A" w:themeColor="accent1"/>
              </w:rPr>
              <w:t>Deadline</w:t>
            </w:r>
          </w:p>
        </w:tc>
        <w:tc>
          <w:tcPr>
            <w:tcW w:w="2467" w:type="pct"/>
          </w:tcPr>
          <w:p w:rsidR="0004595D" w:rsidRDefault="006A168C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     </w:t>
            </w:r>
            <w:r w:rsidR="00B93A8C">
              <w:rPr>
                <w:rFonts w:ascii="Arial" w:hAnsi="Arial" w:cs="Arial"/>
                <w:b/>
                <w:color w:val="2C567A" w:themeColor="accent1"/>
              </w:rPr>
              <w:t xml:space="preserve">           </w:t>
            </w:r>
          </w:p>
          <w:p w:rsidR="006A168C" w:rsidRPr="006A168C" w:rsidRDefault="0004595D" w:rsidP="006A168C">
            <w:pPr>
              <w:pStyle w:val="ItemDescription"/>
              <w:rPr>
                <w:rFonts w:ascii="Arial" w:hAnsi="Arial" w:cs="Arial"/>
                <w:b/>
                <w:color w:val="2C567A" w:themeColor="accent1"/>
              </w:rPr>
            </w:pPr>
            <w:r>
              <w:rPr>
                <w:rFonts w:ascii="Arial" w:hAnsi="Arial" w:cs="Arial"/>
                <w:b/>
                <w:color w:val="2C567A" w:themeColor="accent1"/>
              </w:rPr>
              <w:t xml:space="preserve">               </w:t>
            </w:r>
            <w:r w:rsidR="00F20491">
              <w:rPr>
                <w:rFonts w:ascii="Arial" w:hAnsi="Arial" w:cs="Arial"/>
                <w:b/>
                <w:color w:val="2C567A" w:themeColor="accent1"/>
              </w:rPr>
              <w:t xml:space="preserve">   </w:t>
            </w:r>
            <w:r w:rsidR="006A168C" w:rsidRPr="006A168C">
              <w:rPr>
                <w:rFonts w:ascii="Arial" w:hAnsi="Arial" w:cs="Arial"/>
                <w:b/>
                <w:color w:val="2C567A" w:themeColor="accent1"/>
              </w:rPr>
              <w:t>Status</w:t>
            </w:r>
            <w:r w:rsidR="00F20491">
              <w:rPr>
                <w:rFonts w:ascii="Arial" w:hAnsi="Arial" w:cs="Arial"/>
                <w:b/>
                <w:color w:val="2C567A" w:themeColor="accent1"/>
              </w:rPr>
              <w:t xml:space="preserve"> / Decision Points</w:t>
            </w:r>
          </w:p>
        </w:tc>
      </w:tr>
    </w:tbl>
    <w:p w:rsidR="00F20491" w:rsidRDefault="00B101E8" w:rsidP="003C2147">
      <w:pPr>
        <w:pStyle w:val="ListNumber"/>
        <w:numPr>
          <w:ilvl w:val="0"/>
          <w:numId w:val="13"/>
        </w:numPr>
        <w:ind w:left="-180" w:right="-810"/>
      </w:pPr>
      <w:r>
        <w:t>Registration</w:t>
      </w:r>
      <w:r w:rsidR="003A797F">
        <w:t xml:space="preserve"> </w:t>
      </w:r>
      <w:r w:rsidR="003A797F">
        <w:tab/>
        <w:t xml:space="preserve">          </w:t>
      </w:r>
      <w:r w:rsidR="00EA7886">
        <w:t xml:space="preserve">    </w:t>
      </w:r>
      <w:bookmarkStart w:id="0" w:name="_GoBack"/>
      <w:bookmarkEnd w:id="0"/>
      <w:proofErr w:type="spellStart"/>
      <w:r w:rsidR="003A797F">
        <w:t>Nawid</w:t>
      </w:r>
      <w:proofErr w:type="spellEnd"/>
      <w:r w:rsidR="003A797F">
        <w:tab/>
      </w:r>
      <w:r w:rsidR="003A797F">
        <w:tab/>
        <w:t xml:space="preserve">         15</w:t>
      </w:r>
      <w:r w:rsidR="003A797F" w:rsidRPr="003A797F">
        <w:rPr>
          <w:vertAlign w:val="superscript"/>
        </w:rPr>
        <w:t>th</w:t>
      </w:r>
      <w:r w:rsidR="003A797F">
        <w:t xml:space="preserve"> Feb’</w:t>
      </w:r>
      <w:r w:rsidR="00F20491">
        <w:t xml:space="preserve">19                        </w:t>
      </w:r>
      <w:r>
        <w:t>Registration opening targeted for mid Feb</w:t>
      </w:r>
    </w:p>
    <w:p w:rsidR="003A797F" w:rsidRDefault="00B101E8" w:rsidP="003C2147">
      <w:pPr>
        <w:pStyle w:val="ListNumber"/>
        <w:numPr>
          <w:ilvl w:val="0"/>
          <w:numId w:val="13"/>
        </w:numPr>
        <w:ind w:left="-180" w:right="-810"/>
      </w:pPr>
      <w:r>
        <w:t>Player draft proposal</w:t>
      </w:r>
      <w:r w:rsidR="003A797F">
        <w:tab/>
      </w:r>
      <w:proofErr w:type="spellStart"/>
      <w:r>
        <w:t>Nawid</w:t>
      </w:r>
      <w:proofErr w:type="spellEnd"/>
      <w:r w:rsidR="003A797F">
        <w:tab/>
      </w:r>
      <w:r w:rsidR="003A797F">
        <w:tab/>
        <w:t xml:space="preserve">         15</w:t>
      </w:r>
      <w:r w:rsidR="003A797F" w:rsidRPr="00B101E8">
        <w:rPr>
          <w:vertAlign w:val="superscript"/>
        </w:rPr>
        <w:t>th</w:t>
      </w:r>
      <w:r w:rsidR="003A797F">
        <w:t xml:space="preserve"> </w:t>
      </w:r>
      <w:r>
        <w:t>Mar</w:t>
      </w:r>
      <w:r w:rsidR="003A797F">
        <w:t xml:space="preserve">’19                        - </w:t>
      </w:r>
      <w:r>
        <w:t xml:space="preserve"> Proposal to submitted for initial review</w:t>
      </w:r>
      <w:r w:rsidR="00941EBC">
        <w:tab/>
      </w:r>
      <w:r w:rsidR="00941EBC">
        <w:tab/>
      </w:r>
      <w:r w:rsidR="00941EBC">
        <w:tab/>
      </w:r>
      <w:r w:rsidR="00941EBC">
        <w:tab/>
      </w:r>
      <w:r w:rsidR="00941EBC">
        <w:tab/>
      </w:r>
      <w:r w:rsidR="00941EBC">
        <w:tab/>
      </w:r>
      <w:r w:rsidR="00941EBC">
        <w:tab/>
      </w:r>
      <w:r w:rsidR="00941EBC">
        <w:tab/>
      </w:r>
      <w:r w:rsidR="00941EBC">
        <w:tab/>
        <w:t xml:space="preserve">  </w:t>
      </w:r>
    </w:p>
    <w:p w:rsidR="00B101E8" w:rsidRDefault="00B101E8" w:rsidP="003C2147">
      <w:pPr>
        <w:pStyle w:val="ListNumber"/>
        <w:numPr>
          <w:ilvl w:val="0"/>
          <w:numId w:val="13"/>
        </w:numPr>
        <w:ind w:left="-180" w:right="-810"/>
      </w:pPr>
      <w:r>
        <w:t>Umpire training</w:t>
      </w:r>
      <w:r w:rsidR="0002204E">
        <w:t xml:space="preserve"> </w:t>
      </w:r>
      <w:r>
        <w:t xml:space="preserve">       </w:t>
      </w:r>
      <w:r w:rsidR="0002204E">
        <w:t xml:space="preserve">   </w:t>
      </w:r>
      <w:r>
        <w:t>Tushar/Ajay</w:t>
      </w:r>
      <w:r w:rsidR="0002204E">
        <w:tab/>
      </w:r>
      <w:r>
        <w:t xml:space="preserve">          </w:t>
      </w:r>
      <w:r>
        <w:t>15</w:t>
      </w:r>
      <w:r w:rsidRPr="00B101E8">
        <w:rPr>
          <w:vertAlign w:val="superscript"/>
        </w:rPr>
        <w:t>th</w:t>
      </w:r>
      <w:r>
        <w:t xml:space="preserve"> Ma</w:t>
      </w:r>
      <w:r>
        <w:t>y</w:t>
      </w:r>
      <w:r>
        <w:t xml:space="preserve">’19                        </w:t>
      </w:r>
      <w:r w:rsidR="00461C4C">
        <w:t xml:space="preserve">- </w:t>
      </w:r>
      <w:r>
        <w:t>Tushar &amp; Ajay to finalize structure</w:t>
      </w:r>
      <w:r w:rsidR="00461C4C">
        <w:t xml:space="preserve"> </w:t>
      </w:r>
    </w:p>
    <w:p w:rsidR="00B101E8" w:rsidRDefault="00B101E8" w:rsidP="003C2147">
      <w:pPr>
        <w:pStyle w:val="ListNumber"/>
        <w:numPr>
          <w:ilvl w:val="0"/>
          <w:numId w:val="14"/>
        </w:numPr>
        <w:ind w:right="-810"/>
      </w:pPr>
      <w:r>
        <w:t>Pratap to enquire about certification</w:t>
      </w:r>
    </w:p>
    <w:p w:rsidR="00B101E8" w:rsidRDefault="00B101E8" w:rsidP="003C2147">
      <w:pPr>
        <w:pStyle w:val="ListNumber"/>
        <w:numPr>
          <w:ilvl w:val="0"/>
          <w:numId w:val="13"/>
        </w:numPr>
        <w:ind w:left="-180" w:right="-810"/>
      </w:pPr>
      <w:r>
        <w:t>Tournament structure</w:t>
      </w:r>
      <w:r w:rsidR="0002204E">
        <w:tab/>
        <w:t xml:space="preserve"> </w:t>
      </w:r>
      <w:proofErr w:type="spellStart"/>
      <w:r>
        <w:t>Nawid</w:t>
      </w:r>
      <w:proofErr w:type="spellEnd"/>
      <w:r w:rsidR="0002204E">
        <w:tab/>
      </w:r>
      <w:r w:rsidR="0002204E">
        <w:tab/>
        <w:t xml:space="preserve">         30</w:t>
      </w:r>
      <w:r w:rsidR="0002204E" w:rsidRPr="0002204E">
        <w:rPr>
          <w:vertAlign w:val="superscript"/>
        </w:rPr>
        <w:t>th</w:t>
      </w:r>
      <w:r w:rsidR="0002204E">
        <w:t xml:space="preserve"> </w:t>
      </w:r>
      <w:r>
        <w:t>Jan</w:t>
      </w:r>
      <w:r w:rsidR="0002204E">
        <w:t>’</w:t>
      </w:r>
      <w:r w:rsidR="00461C4C">
        <w:t xml:space="preserve">19                   </w:t>
      </w:r>
      <w:r>
        <w:t xml:space="preserve">       </w:t>
      </w:r>
      <w:r w:rsidR="0002204E">
        <w:t xml:space="preserve">- </w:t>
      </w:r>
      <w:r>
        <w:t xml:space="preserve">Based </w:t>
      </w:r>
      <w:r w:rsidR="00461C4C">
        <w:t>on</w:t>
      </w:r>
      <w:r>
        <w:t xml:space="preserve"> feedback gathered by </w:t>
      </w:r>
      <w:proofErr w:type="spellStart"/>
      <w:proofErr w:type="gramStart"/>
      <w:r>
        <w:t>Aanish</w:t>
      </w:r>
      <w:proofErr w:type="spellEnd"/>
      <w:r>
        <w:t xml:space="preserve">,   </w:t>
      </w:r>
      <w:proofErr w:type="gramEnd"/>
      <w:r>
        <w:t xml:space="preserve">  </w:t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  <w:t xml:space="preserve">   </w:t>
      </w:r>
      <w:r>
        <w:t xml:space="preserve">                                                                    </w:t>
      </w:r>
      <w:proofErr w:type="spellStart"/>
      <w:r>
        <w:t>Nawid</w:t>
      </w:r>
      <w:proofErr w:type="spellEnd"/>
      <w:r>
        <w:t xml:space="preserve"> will put together an initial structure</w:t>
      </w:r>
    </w:p>
    <w:p w:rsidR="00461C4C" w:rsidRDefault="00B101E8" w:rsidP="00B101E8">
      <w:pPr>
        <w:pStyle w:val="ListNumber"/>
        <w:numPr>
          <w:ilvl w:val="0"/>
          <w:numId w:val="0"/>
        </w:numPr>
        <w:ind w:left="-180" w:right="-810"/>
      </w:pPr>
      <w:r>
        <w:t xml:space="preserve">                                                                                                                                </w:t>
      </w:r>
      <w:r>
        <w:t xml:space="preserve">which shall be presented to BOD </w:t>
      </w:r>
    </w:p>
    <w:p w:rsidR="00461C4C" w:rsidRDefault="00240D10" w:rsidP="003C2147">
      <w:pPr>
        <w:pStyle w:val="ListNumber"/>
        <w:numPr>
          <w:ilvl w:val="0"/>
          <w:numId w:val="13"/>
        </w:numPr>
        <w:ind w:left="-180" w:right="-810"/>
      </w:pPr>
      <w:r>
        <w:t xml:space="preserve">OCL meeting           </w:t>
      </w:r>
      <w:r w:rsidR="00461C4C">
        <w:t xml:space="preserve">     </w:t>
      </w:r>
      <w:r>
        <w:t>Pratap</w:t>
      </w:r>
      <w:r w:rsidR="00461C4C">
        <w:t xml:space="preserve">                        </w:t>
      </w:r>
      <w:r>
        <w:t>23</w:t>
      </w:r>
      <w:r w:rsidRPr="00240D10">
        <w:rPr>
          <w:vertAlign w:val="superscript"/>
        </w:rPr>
        <w:t>rd</w:t>
      </w:r>
      <w:r>
        <w:t xml:space="preserve"> Feb</w:t>
      </w:r>
      <w:r w:rsidR="00461C4C">
        <w:t xml:space="preserve">’19                         -  </w:t>
      </w:r>
      <w:r>
        <w:t xml:space="preserve">Pratap will need to have BCC’s season                        </w:t>
      </w:r>
      <w:r w:rsidR="00461C4C">
        <w:t xml:space="preserve">                             </w:t>
      </w:r>
      <w:r>
        <w:t xml:space="preserve">           </w:t>
      </w:r>
      <w:r w:rsidR="00461C4C">
        <w:t xml:space="preserve">      </w:t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  <w:t xml:space="preserve">      </w:t>
      </w:r>
      <w:r>
        <w:t xml:space="preserve">               </w:t>
      </w:r>
      <w:r>
        <w:t>dates to</w:t>
      </w:r>
      <w:r>
        <w:t xml:space="preserve"> finalize OCL-Idaho schedule</w:t>
      </w:r>
    </w:p>
    <w:p w:rsidR="00826CB4" w:rsidRDefault="00240D10" w:rsidP="003C2147">
      <w:pPr>
        <w:pStyle w:val="ListNumber"/>
        <w:numPr>
          <w:ilvl w:val="0"/>
          <w:numId w:val="13"/>
        </w:numPr>
        <w:ind w:left="-180" w:right="-810"/>
      </w:pPr>
      <w:r>
        <w:t>Monthly Survey</w:t>
      </w:r>
      <w:r w:rsidR="00826CB4">
        <w:t xml:space="preserve">         </w:t>
      </w:r>
      <w:r w:rsidR="00461C4C">
        <w:t xml:space="preserve"> T</w:t>
      </w:r>
      <w:r w:rsidR="00826CB4">
        <w:t>anya</w:t>
      </w:r>
      <w:r w:rsidR="00461C4C">
        <w:t xml:space="preserve">                           30</w:t>
      </w:r>
      <w:r w:rsidR="00461C4C" w:rsidRPr="00461C4C">
        <w:rPr>
          <w:vertAlign w:val="superscript"/>
        </w:rPr>
        <w:t>th</w:t>
      </w:r>
      <w:r w:rsidR="00461C4C">
        <w:t xml:space="preserve"> Jan</w:t>
      </w:r>
      <w:r w:rsidR="00461C4C">
        <w:tab/>
      </w:r>
      <w:r w:rsidR="00461C4C">
        <w:tab/>
      </w:r>
      <w:r w:rsidR="00461C4C">
        <w:tab/>
        <w:t xml:space="preserve">   </w:t>
      </w:r>
      <w:r w:rsidR="00826CB4">
        <w:t xml:space="preserve">-  </w:t>
      </w:r>
      <w:r w:rsidR="00461C4C">
        <w:t>T</w:t>
      </w:r>
      <w:r w:rsidR="00826CB4">
        <w:t>anya to send out monthly surveys to</w:t>
      </w:r>
    </w:p>
    <w:p w:rsidR="00461C4C" w:rsidRDefault="00826CB4" w:rsidP="00826CB4">
      <w:pPr>
        <w:pStyle w:val="ListNumber"/>
        <w:numPr>
          <w:ilvl w:val="0"/>
          <w:numId w:val="0"/>
        </w:numPr>
        <w:ind w:left="-180" w:right="-81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e</w:t>
      </w:r>
      <w:r>
        <w:t>ngage</w:t>
      </w:r>
      <w:r>
        <w:t xml:space="preserve"> Boise cricket community </w:t>
      </w:r>
      <w:r>
        <w:t xml:space="preserve">     </w:t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  <w:t xml:space="preserve">      </w:t>
      </w:r>
    </w:p>
    <w:p w:rsidR="00F20491" w:rsidRDefault="00461C4C" w:rsidP="003C2147">
      <w:pPr>
        <w:pStyle w:val="ListNumber"/>
        <w:numPr>
          <w:ilvl w:val="0"/>
          <w:numId w:val="13"/>
        </w:numPr>
        <w:ind w:left="-180" w:right="-810"/>
      </w:pPr>
      <w:r>
        <w:t xml:space="preserve">Website review          </w:t>
      </w:r>
      <w:proofErr w:type="spellStart"/>
      <w:r>
        <w:t>Saif</w:t>
      </w:r>
      <w:proofErr w:type="spellEnd"/>
      <w:r>
        <w:t xml:space="preserve">                                30</w:t>
      </w:r>
      <w:r w:rsidRPr="00461C4C">
        <w:rPr>
          <w:vertAlign w:val="superscript"/>
        </w:rPr>
        <w:t>th</w:t>
      </w:r>
      <w:r>
        <w:t xml:space="preserve"> Jan                               - Uploading Minutes of Meeting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-</w:t>
      </w:r>
      <w:proofErr w:type="gramEnd"/>
      <w:r>
        <w:t xml:space="preserve"> Option to donate</w:t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  <w:t xml:space="preserve">  </w:t>
      </w:r>
    </w:p>
    <w:p w:rsidR="00F20491" w:rsidRDefault="00826CB4" w:rsidP="003C2147">
      <w:pPr>
        <w:pStyle w:val="ListNumber"/>
        <w:numPr>
          <w:ilvl w:val="0"/>
          <w:numId w:val="13"/>
        </w:numPr>
        <w:ind w:left="-180" w:right="-810"/>
      </w:pPr>
      <w:r>
        <w:t>AGM’2018 slides</w:t>
      </w:r>
      <w:r w:rsidR="00F20491">
        <w:t xml:space="preserve">      </w:t>
      </w:r>
      <w:r>
        <w:t>Pratap</w:t>
      </w:r>
      <w:r w:rsidR="00F20491">
        <w:tab/>
      </w:r>
      <w:r w:rsidR="00F20491">
        <w:tab/>
        <w:t xml:space="preserve">         </w:t>
      </w:r>
      <w:r>
        <w:t>24</w:t>
      </w:r>
      <w:r w:rsidR="00F20491" w:rsidRPr="00F20491">
        <w:rPr>
          <w:vertAlign w:val="superscript"/>
        </w:rPr>
        <w:t>th</w:t>
      </w:r>
      <w:r w:rsidR="00F20491">
        <w:t xml:space="preserve"> </w:t>
      </w:r>
      <w:r>
        <w:t>Jan</w:t>
      </w:r>
      <w:r w:rsidR="00F20491">
        <w:t xml:space="preserve">                               - </w:t>
      </w:r>
      <w:r>
        <w:t xml:space="preserve"> Pratap to send out 2018 AGM minutes</w:t>
      </w:r>
      <w:r w:rsidR="00F20491">
        <w:t xml:space="preserve"> </w:t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  <w:t xml:space="preserve"> </w:t>
      </w:r>
    </w:p>
    <w:p w:rsidR="003A797F" w:rsidRPr="00FE3951" w:rsidRDefault="00826CB4" w:rsidP="003C2147">
      <w:pPr>
        <w:pStyle w:val="ListNumber"/>
        <w:numPr>
          <w:ilvl w:val="0"/>
          <w:numId w:val="13"/>
        </w:numPr>
        <w:ind w:left="-180" w:right="-810"/>
      </w:pPr>
      <w:r>
        <w:t>BOD meeting</w:t>
      </w:r>
      <w:r w:rsidR="00F20491">
        <w:t xml:space="preserve">            Pratap</w:t>
      </w:r>
      <w:r>
        <w:t>/Sayan</w:t>
      </w:r>
      <w:r w:rsidR="00F20491">
        <w:t xml:space="preserve">               </w:t>
      </w:r>
      <w:r>
        <w:t>15</w:t>
      </w:r>
      <w:r w:rsidRPr="00826CB4">
        <w:rPr>
          <w:vertAlign w:val="superscript"/>
        </w:rPr>
        <w:t>th</w:t>
      </w:r>
      <w:r>
        <w:t xml:space="preserve"> Feb</w:t>
      </w:r>
      <w:r w:rsidR="00F20491">
        <w:t xml:space="preserve">                                -</w:t>
      </w:r>
      <w:r>
        <w:t xml:space="preserve"> Tentative for last weekend of Feb; EC to   </w:t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 w:rsidR="00F20491">
        <w:tab/>
      </w:r>
      <w:r>
        <w:t xml:space="preserve">     </w:t>
      </w:r>
      <w:r>
        <w:t>complete prep</w:t>
      </w:r>
      <w:r>
        <w:t xml:space="preserve"> by 15</w:t>
      </w:r>
      <w:r w:rsidRPr="00826CB4">
        <w:rPr>
          <w:vertAlign w:val="superscript"/>
        </w:rPr>
        <w:t>th</w:t>
      </w:r>
      <w:r>
        <w:t xml:space="preserve"> Feb; EC meets on                  </w:t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461C4C">
        <w:tab/>
      </w:r>
      <w:r w:rsidR="003A797F">
        <w:tab/>
      </w:r>
      <w:r>
        <w:t xml:space="preserve">                   25</w:t>
      </w:r>
      <w:r w:rsidRPr="00826CB4">
        <w:rPr>
          <w:vertAlign w:val="superscript"/>
        </w:rPr>
        <w:t>th</w:t>
      </w:r>
      <w:r>
        <w:t xml:space="preserve"> Jan; 1</w:t>
      </w:r>
      <w:r w:rsidRPr="00826CB4">
        <w:rPr>
          <w:vertAlign w:val="superscript"/>
        </w:rPr>
        <w:t>st</w:t>
      </w:r>
      <w:r>
        <w:t xml:space="preserve"> Feb; 8</w:t>
      </w:r>
      <w:r w:rsidRPr="00826CB4">
        <w:rPr>
          <w:vertAlign w:val="superscript"/>
        </w:rPr>
        <w:t>th</w:t>
      </w:r>
      <w:r>
        <w:t xml:space="preserve"> Feb</w:t>
      </w:r>
      <w:r w:rsidR="003A797F">
        <w:tab/>
      </w:r>
      <w:r w:rsidR="003A797F">
        <w:tab/>
      </w:r>
      <w:r w:rsidR="003A797F">
        <w:tab/>
      </w:r>
      <w:r w:rsidR="003A797F">
        <w:tab/>
      </w:r>
      <w:r w:rsidR="003A797F">
        <w:tab/>
      </w:r>
      <w:r w:rsidR="003A797F">
        <w:tab/>
      </w:r>
      <w:r w:rsidR="003A797F">
        <w:tab/>
      </w:r>
      <w:r w:rsidR="003A797F">
        <w:tab/>
      </w:r>
    </w:p>
    <w:sectPr w:rsidR="003A797F" w:rsidRPr="00FE3951" w:rsidSect="003A797F">
      <w:headerReference w:type="default" r:id="rId12"/>
      <w:pgSz w:w="12240" w:h="15840" w:code="1"/>
      <w:pgMar w:top="3600" w:right="99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147" w:rsidRDefault="003C2147" w:rsidP="001E7D29">
      <w:pPr>
        <w:spacing w:after="0" w:line="240" w:lineRule="auto"/>
      </w:pPr>
      <w:r>
        <w:separator/>
      </w:r>
    </w:p>
  </w:endnote>
  <w:endnote w:type="continuationSeparator" w:id="0">
    <w:p w:rsidR="003C2147" w:rsidRDefault="003C214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147" w:rsidRDefault="003C2147" w:rsidP="001E7D29">
      <w:pPr>
        <w:spacing w:after="0" w:line="240" w:lineRule="auto"/>
      </w:pPr>
      <w:r>
        <w:separator/>
      </w:r>
    </w:p>
  </w:footnote>
  <w:footnote w:type="continuationSeparator" w:id="0">
    <w:p w:rsidR="003C2147" w:rsidRDefault="003C214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E79" w:rsidRDefault="00FE3951" w:rsidP="00015440">
    <w:pPr>
      <w:pStyle w:val="Header"/>
      <w:rPr>
        <w:noProof/>
        <w:color w:val="D5E3F0" w:themeColor="accent5" w:themeTint="33"/>
        <w:sz w:val="28"/>
        <w:szCs w:val="28"/>
      </w:rPr>
    </w:pPr>
    <w:r w:rsidRPr="00B70E79">
      <w:rPr>
        <w:noProof/>
        <w:color w:val="D5E3F0" w:themeColor="accent5" w:themeTint="33"/>
        <w:sz w:val="28"/>
        <w:szCs w:val="28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-310392</wp:posOffset>
              </wp:positionH>
              <wp:positionV relativeFrom="page">
                <wp:posOffset>-1281681</wp:posOffset>
              </wp:positionV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38320D4A" id="Group 3" o:spid="_x0000_s1026" alt="decorative element" style="position:absolute;margin-left:-24.45pt;margin-top:-100.9pt;width:640.35pt;height:957.95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zzu6UHABe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mxxQl0xMzhHqCmnaN0VePCa7bZ1uiGe6A7J16I7oZarXCc7AT0ulfhg3BnJ2OsVaYaZbmtYmS4&#10;yOEeeAbeezfVqr62kxFXwcvtGKeg4gRyqhp3lz6ceCj0hnsgbc8pH6FqhJJTsd+ByghvBc6bE8RA&#10;d8OrBM9ueBU8vUOF0N1QC7rr7oFzOyf+it66FteMUPjam8vuVFiHOXFz9Na1yN2mqL3XW/cp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C3eJGpuboU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Vsp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f/wy+/+5X/8819/+6d//OV3v/wr//iH+tevf/vT&#10;p4x//fTLn/7l528f3+oX//7nv/70t5+//frnP/3pr//22x/+G4dE//fHj//94xvqNInWZzP/mTJm&#10;deUlUmbN05VvkTK+pyvfI2V8SVd+RMr4lK68Rsq86115i5R5dbvyHinzJnblI1LmhezKZ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SLW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meKbtcvQYK7&#10;Z9LtbCBD3jONdjaQYe+ZGTsbyND3THadDWT4e+avzgYyBD5TUmcDGQafWaazgQyFz8TR2UCGw2cu&#10;6GwgROKFsIgZC3GBlcIZQflC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JDOZYSZA0Ix3KEHMuhHEsJMgtk73yEHMuh&#10;HEsJMgtk73yEHMuhHEsJMgvkFOcIOZZDOZYSZBbIKc4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UKIXN+iUrt&#10;iHl2IhnvSzgDNoqFpAkQCPf60xxrQ11TD7bs8hfk9AJvQnRYRo09ZuzR6FbFf4Auq7tcnaViULgC&#10;vZ3aWGcw3Gz9Jp9gKISM9Dlz4odnhX8quzhPJxVkAwhD6SInWn6MxuFxcH4P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qoX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dcVCNQ&#10;3EKX4ExXVlAAYX9Pt7PME9KqpSR1Ce3LTEy8gH/NMiTEY7Ang6rws6rLI3TdwtAnIKiwy2lmovZt&#10;VHAtDSTugKDiNj2JrhspSUgrHk7logkq6tlSssLNrWsFess7SyHxs3S1VXXx2LeuS9Dl7u4OKkxn&#10;QBCiXi/culZAkl2UM6jghuNQaa6AtJ7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ICUgkojwpqFGROLGIsLyCVREGREzPG8ipi&#10;LC8glURBkRMzxvIqYiyvjLGooLQKGWN5FTGWF5BKnIMixvLKGIsKakPInFjEWF4ZY1FBjYLMiUWM&#10;5ZUxFhXUKMicWMRYXhljUUGJgoyxvIoYyytjLCqoUZA5sYixvDLGooIaBZkTixjLK2MsKqhRkDmx&#10;iLG8MsaighoFmROLGMsrYywqqFDwzhiLCmoNJIzlXcRY3hljUUGNgqSd30WM5Z0xFhXUKEja+V3E&#10;WN4ZY1FBjYJkJ76LGMs7YywqqFGQ7MR3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D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b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QpRfghWbth8aSTcoXqPKRJwyj7a&#10;zxKGwdnpS7516/zI06krq78Ck6lek2yAF+UY4wBybQLakUqjMiGRGhTGF+GHCImc0cqspfgB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PrLrdVF2VxeMcWgKj0vD&#10;qu4urvYKTlmdHaEcAqJYJFZYoVSMy1UbOV7wyqeuYW58tyORt1916k77UyEFUyWIQqitCZxXKAbV&#10;9wRnj+gixywy3cdi00PCayNgVqHUX4Y5P0t8t7rrcVSMCfEPPA+JauHsvmH8EQG8hfm4XJ8aAd76&#10;pXYSYzeM7UcUjWXfdGVRNE4ie+X7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w2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ByXSA7KsXV0HUXwGQhv0uyGCihd+QPIBwjBWyc3U2akLxIuxjIrt3QBK6DQEi&#10;xC2fJVCKKtQwx5FZHqKFxEkkZ+qO/QEFOkV2jLQOouCWBGDbScmogtn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+x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+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z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H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z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gV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T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B36fPfwj2NP2z079LaboZuQBsbAiblvxW/9FfuMNjraHsydmpBxtJlRfoe2VtU5OCOj&#10;4+zg0H/IS7+cBcUhxh6pJMnz9Xv+6zkqyzW0WVJC1Dq46sz7leE/sJJLl5/I0ZwrQ++1AUbAQK2t&#10;ym7qtovgKcQE1YWqw6yw6q+YL3fdKfLZeIOYbvc3DMh00VDctD+Gxy2HWhqlRUBLLTUPrLAWHGG0&#10;wYX8UdkvC47W98l4mDunWSzvV2jeCdnenrqQVhQy/PB0zbqQw1g4SdDqHxJ4ETs7xynBoG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D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jfcM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Qf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H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73RC1t1ZMppR4Eidl/D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wKswSI0brh1qXAZ+pDuaqzROCrnRjBO&#10;unINGxDqVxp549g3c8al8ZmdM3UoIyOZtIvhP5dVUlNuuJptZIPQ8y7s+iNK1t1YziijU6pqU9Pe&#10;shhgxXpglNWFrWt9LfgIpCOat5Rc7bZ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P3Ty2KRIxouCoqogHGgoMKqyNOV4mEtUF4tF1dl6hVtyZH&#10;z2/5HPGNlUXBPX2uSUUg3edkUShC4X7VhafoasssFxzw+oueGcDrSOdG1okOtovKg1AlqiINT5+f&#10;JLBVFTVJy3AV4EeVYrZd1B5su2iwURUWAv60ii36MXdFmp4/YG55SgJkUKTa7XbL4IjhYEaIUTSw&#10;ZOLEhQNvfow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7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C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/X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T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B/mBKqY3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PEBT11NZawcD75UIixpbw65cH6hwYlbJcAkFxFRJRSTddXRgDQm1WpPtYCTzIpVOxUw2&#10;jMISvCYpa00KxE15eFHWGpYSky5SOJJSrCHTM/ttYFgjJG/GNqJS7t3ES8x+GxhtihF7GlYeWWl8&#10;UCIo4rsNjDavXN+UtSaFSOaf5vUQfus1Sd0itIpiB4wilbG9BZ/nNTmwP4ytScFHZ6aE6R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PYxsYARMe8c3YmhT+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XBL5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zqp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/3N2rumS27iynZLLbtvVZzZ3/pO4KwgESFDM3FR//rGdJUp8gXgGwE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f4qwGLNMaJd/hmhegNDGwOebLx2TgZzZa05NHi+hGQR5wfvXF&#10;qzG/1Qb/z8QAVBE3utbj6ySMTF11SDqyI7lPEqT+/tVztpdLPv7b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fy7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afyFqWVw9SSj0ImrJ/QieX&#10;lX/wlB0/NxB+z5oOjdYWh34CtRVk99UjZFWXS6rpqtAD/aOQ88mWHbHmBzO2dGUsz4MCvh3IkgNm&#10;QraIoqjmtbFVi4CKUQF3UOeZVF0IHFcbiIsPhJHqLwZIWrJKw0vQM/aUyzZKYyvCsi5QNFq1eS3L&#10;ZCMtkSLjXL2MWy/N7alg5esuwPlV55R8tBiRYwMJHeWOJcHf6u0MWwK9licCnDWbDSqqfEXKhHA1&#10;FQHji8knYhv92SRzzK+52zlaASeHDpPDcoUkC+05V49T3oPZlCtwleH4KDKtDlF5FA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O7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E6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z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LrpWRDjcSuCQ2swIG9sDTGg5yAbg&#10;By/rYpvC7QjffZRkf46HSlyUKM26aM+ZzCUegGcYMPR0JdN13edn+X1dkv3520AleYiideHnI98r&#10;2Z8k+HIgDfy8aPHzomw3WZe4ALiKV/KtlJxRPikkjSZzyX4Dvxa9MMkZZa4z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4+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PXB4m6hInSx+7pbODQpBsJdltcB51teILGRhLo2iJY&#10;KJMoVianyDSUGdLHdlJE1Yi3Rs74NIuKT5NgNz4dp4oWJN4ziYA0yZM39pmeGyofGYtim60R7Pq0&#10;0ocNJS8hwKmUpcdoEXYmcYrId95eM+EYCMcgK7GueJBGpZMlo6gyTwpaprBxgbVDVmfWG9yTyqFI&#10;+VAd5sYeMSE9ZJHuxl5rLo/B3601K0t5rvmV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AtvoE092GkiD9fOD+xOZx4sHh9Y5lgeM8dSf1jp&#10;wcyxPJY5Fl5Nm0NYauLMsfBe6HIIUxOXOZbH/5B2RrvS47h2fpVGv0Datct21SCdi1znMi8wMxjg&#10;BJicOZjTSQ7y9PlYEmVzybV3LaTRwP6LliVKoiiSi5IVYwmCN4gqiSbGctdzLEHwOFBJNDGWu2Is&#10;QbA40HMsdxNjuSvGEgSPA5VEE2Ph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Zv/x9n59epxI+n9qwi+37Vljy3ZWO/NBptcBMECC+RekeW1AdkSJGVm8u3ze1j1kCw233PYM3Nx&#10;9JrdXWSxWP+rCD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+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4X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K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zX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1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A/us/Kd132eYKs9VXLhIm1JgPJ/dp9K8GJ6irr&#10;L+/zJBNppLkkOfHpIXBx/+qCikKA08kg/1LZ+zcgD5lIsTeG5vJp/E5JBlRpKc+yQJ7EHhEPGkjd&#10;gDxxIW4LWnK9i+DCdfr6IlGHMFH62D2dDRymdCPBbonroLM1T1DbSAJdSwQLZRLFKuUUmYYyQ86x&#10;PSmiasRbI2d8mkX1T5Ng1z7dTxUtSNwziYA0yZM39pmeGyofaYtim7MR7Pi00ocTJT9A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b7Dcb5wTIhivrfDitFrSorkPuEfYwMTS8bJMijMWdHWhHCM710n1jw8X&#10;+Xf4S5/eQgoNHHD9R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VNTqFPqmoxFpsSIBD&#10;L1ceyA+VzmCMtJTeF9xWikP84VKOD7Krz9BnqdGkWNqr8jd3OCQgp5Cx9g2vD40tZlohZUHnqA2y&#10;NVV3wivuog5eJL/9GIdwK7GE9llEW1U9daztd8G2rXKPdnu+rVT1xUfZdqoBSb6AeKaON+dprPhv&#10;0JTCtLYCX6u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FXLLasFZHqXH1qm33yKoz6K2dJ/PkV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6F1hIfA0UCSaHMsBpVJ4&#10;phB4GigSTY7lgFIRDUwkKsdymBzLoRxLCKw2UI7lMDmWA0qltoHJsRzKsYTAq4LEEw+TYzmUYwmB&#10;p4Ei0eRYDuVYQuBpoEg0OZZDOZYQWBoox3KYHMuhHEsIPA0UiSbHcijHEgJPA0WiybEcyrGEwNNA&#10;kWhyLIdyLCHwNFAkmhzLoRxLCCwNlGM5TI7lUI4lBJ4GikSTYzmUYwmBp4Ei0eRYDuVYQuBpoEg0&#10;OZZDOZYQeBooEk2O5VC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wal&#10;0lieEmQWKBJDjmWDUhELQiQqx7KFHMsGpSIWhEhUjmULOZZNOZYSRF9BOZYt5Fg2KJXeByHHsinH&#10;UoKsCYrEkGPZlGMpQWaBIjHkWDblWEqQWaBIDDmWTTmWEkQWKMeyhRzLphxLCTILFIkhx7Ipx1KC&#10;zAJFYsixbMqxlCCzQJEYciybciwlyCxQJIYcy6YcSwkSC3blWEqQFSAcyx5yLLtyLCXILJDZeQ85&#10;ll05lhJkFsjsvIccy64cSwkyC2SduIccy64cSwkyC2SduIc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2Sv3Lx9mteJRhquX1SZN58Mb9LdzNnRlDNkPR3t3JHjqHU&#10;ZGXFtcOKWOejZvF3gYhIzoqEmYJ7RMD0c4ARhudrk3b5aNiS+gyyvHRYlIOCM+c5twuvxFRlNsOQ&#10;d2YEZdrxIWR9LtEJsptg40zC8nJY6K6cU8PyTcW8PXwIWYZb6k/XAuuxvBT0HPanEyXMVH6afwuy&#10;GrCkNkq8o3NeEqXxgeWa78NE4DMaLfSce4voRkEcMGd9+zTqt9rgf4o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o3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6dpe5GqvIW32R8lumevgZ/z35DCXCqYQdGpEbI+P7eVSDiGtEVDgRA593oNsi4yiHvx&#10;i2VYq/HCRWbX8CFO63blu4k0OnxNlCeJ5vBlpCdkbe2WR3rt9s1DuSkR0ABvnUbW59EyUiCnAv8l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70E79">
      <w:rPr>
        <w:noProof/>
        <w:color w:val="D5E3F0" w:themeColor="accent5" w:themeTint="33"/>
        <w:sz w:val="28"/>
        <w:szCs w:val="28"/>
      </w:rPr>
      <w:t>Boise Cricket Club</w:t>
    </w:r>
  </w:p>
  <w:p w:rsidR="00066754" w:rsidRPr="00B70E79" w:rsidRDefault="00B70E79" w:rsidP="00015440">
    <w:pPr>
      <w:pStyle w:val="Header"/>
      <w:rPr>
        <w:noProof/>
        <w:color w:val="D5E3F0" w:themeColor="accent5" w:themeTint="33"/>
        <w:sz w:val="28"/>
        <w:szCs w:val="28"/>
      </w:rPr>
    </w:pPr>
    <w:r w:rsidRPr="00B70E79">
      <w:rPr>
        <w:noProof/>
        <w:color w:val="D5E3F0" w:themeColor="accent5" w:themeTint="33"/>
        <w:sz w:val="28"/>
        <w:szCs w:val="28"/>
      </w:rPr>
      <w:t>E</w:t>
    </w:r>
    <w:r>
      <w:rPr>
        <w:noProof/>
        <w:color w:val="D5E3F0" w:themeColor="accent5" w:themeTint="33"/>
        <w:sz w:val="28"/>
        <w:szCs w:val="28"/>
      </w:rPr>
      <w:t xml:space="preserve">xecutive </w:t>
    </w:r>
    <w:r w:rsidRPr="00B70E79">
      <w:rPr>
        <w:noProof/>
        <w:color w:val="D5E3F0" w:themeColor="accent5" w:themeTint="33"/>
        <w:sz w:val="28"/>
        <w:szCs w:val="28"/>
      </w:rPr>
      <w:t>C</w:t>
    </w:r>
    <w:r>
      <w:rPr>
        <w:noProof/>
        <w:color w:val="D5E3F0" w:themeColor="accent5" w:themeTint="33"/>
        <w:sz w:val="28"/>
        <w:szCs w:val="28"/>
      </w:rPr>
      <w:t>ommittee</w:t>
    </w:r>
    <w:r w:rsidR="00066754" w:rsidRPr="00B70E79">
      <w:rPr>
        <w:noProof/>
        <w:color w:val="D5E3F0" w:themeColor="accent5" w:themeTint="33"/>
        <w:sz w:val="28"/>
        <w:szCs w:val="28"/>
      </w:rPr>
      <w:t xml:space="preserve"> </w:t>
    </w:r>
  </w:p>
  <w:tbl>
    <w:tblPr>
      <w:tblW w:w="4112" w:type="dxa"/>
      <w:tblInd w:w="6066" w:type="dxa"/>
      <w:tblLook w:val="0600" w:firstRow="0" w:lastRow="0" w:firstColumn="0" w:lastColumn="0" w:noHBand="1" w:noVBand="1"/>
    </w:tblPr>
    <w:tblGrid>
      <w:gridCol w:w="432"/>
      <w:gridCol w:w="3680"/>
    </w:tblGrid>
    <w:tr w:rsidR="00066754" w:rsidTr="00B70E79"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85" name="Graphic 8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015440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3E784B">
            <w:t>McDonald, W Overland Rd</w:t>
          </w:r>
        </w:p>
      </w:tc>
    </w:tr>
    <w:tr w:rsidR="00066754" w:rsidTr="00B70E79"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86" name="Graphic 8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015440">
          <w:pPr>
            <w:pStyle w:val="Header"/>
          </w:pPr>
          <w:r w:rsidRPr="009A6621">
            <w:t xml:space="preserve">Date: </w:t>
          </w:r>
          <w:r w:rsidR="00022A07">
            <w:t>1/18/201</w:t>
          </w:r>
          <w:r w:rsidR="003E784B">
            <w:t>9 &amp; 1/11/2019</w:t>
          </w:r>
        </w:p>
      </w:tc>
    </w:tr>
    <w:tr w:rsidR="00066754" w:rsidTr="00B70E79"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87" name="Graphic 8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015440">
          <w:pPr>
            <w:pStyle w:val="Header"/>
          </w:pPr>
          <w:r w:rsidRPr="00015440">
            <w:t>Time:</w:t>
          </w:r>
          <w:r w:rsidR="007B2549">
            <w:t xml:space="preserve"> </w:t>
          </w:r>
          <w:r w:rsidR="003E784B">
            <w:t>4:45</w:t>
          </w:r>
          <w:r w:rsidR="00022A07">
            <w:t xml:space="preserve"> P.M. to </w:t>
          </w:r>
          <w:r w:rsidR="00B101E8">
            <w:t>6:</w:t>
          </w:r>
          <w:r w:rsidR="003E784B">
            <w:t>45</w:t>
          </w:r>
          <w:r w:rsidR="00022A07">
            <w:t xml:space="preserve"> P.M.</w:t>
          </w:r>
          <w:r w:rsidR="003E784B">
            <w:t xml:space="preserve"> on 18</w:t>
          </w:r>
          <w:r w:rsidR="003E784B" w:rsidRPr="003E784B">
            <w:rPr>
              <w:vertAlign w:val="superscript"/>
            </w:rPr>
            <w:t>th</w:t>
          </w:r>
          <w:r w:rsidR="003E784B">
            <w:t xml:space="preserve"> Jan</w:t>
          </w:r>
        </w:p>
        <w:p w:rsidR="003E784B" w:rsidRPr="00015440" w:rsidRDefault="003E784B" w:rsidP="00015440">
          <w:pPr>
            <w:pStyle w:val="Header"/>
          </w:pPr>
          <w:r>
            <w:t xml:space="preserve">           5 P.M. to 6:30 P.M. on 11</w:t>
          </w:r>
          <w:r w:rsidRPr="003E784B">
            <w:rPr>
              <w:vertAlign w:val="superscript"/>
            </w:rPr>
            <w:t>th</w:t>
          </w:r>
          <w:r>
            <w:t xml:space="preserve"> Jan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3616850"/>
    <w:multiLevelType w:val="hybridMultilevel"/>
    <w:tmpl w:val="9A44911C"/>
    <w:lvl w:ilvl="0" w:tplc="EC2CE76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54296"/>
    <w:multiLevelType w:val="hybridMultilevel"/>
    <w:tmpl w:val="904E74D6"/>
    <w:lvl w:ilvl="0" w:tplc="ECC4A5A8">
      <w:start w:val="2"/>
      <w:numFmt w:val="bullet"/>
      <w:lvlText w:val="-"/>
      <w:lvlJc w:val="left"/>
      <w:pPr>
        <w:ind w:left="69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50" w:hanging="360"/>
      </w:pPr>
      <w:rPr>
        <w:rFonts w:ascii="Wingdings" w:hAnsi="Wingdings" w:hint="default"/>
      </w:rPr>
    </w:lvl>
  </w:abstractNum>
  <w:abstractNum w:abstractNumId="13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10"/>
  </w:num>
  <w:num w:numId="12">
    <w:abstractNumId w:val="13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07"/>
    <w:rsid w:val="0000418E"/>
    <w:rsid w:val="00015440"/>
    <w:rsid w:val="00016839"/>
    <w:rsid w:val="0002204E"/>
    <w:rsid w:val="00022A07"/>
    <w:rsid w:val="00042FB3"/>
    <w:rsid w:val="0004595D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40D10"/>
    <w:rsid w:val="0025243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A797F"/>
    <w:rsid w:val="003C2147"/>
    <w:rsid w:val="003E5EB5"/>
    <w:rsid w:val="003E784B"/>
    <w:rsid w:val="00410612"/>
    <w:rsid w:val="00411F8B"/>
    <w:rsid w:val="004203B0"/>
    <w:rsid w:val="004230D9"/>
    <w:rsid w:val="00450670"/>
    <w:rsid w:val="00461C4C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168C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26CB4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1EBC"/>
    <w:rsid w:val="0094637B"/>
    <w:rsid w:val="00955A78"/>
    <w:rsid w:val="009921B8"/>
    <w:rsid w:val="009A6621"/>
    <w:rsid w:val="009D4984"/>
    <w:rsid w:val="009D6901"/>
    <w:rsid w:val="009F4E19"/>
    <w:rsid w:val="009F7F84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93DD5"/>
    <w:rsid w:val="00AA2532"/>
    <w:rsid w:val="00AA702D"/>
    <w:rsid w:val="00AE1F88"/>
    <w:rsid w:val="00AE361F"/>
    <w:rsid w:val="00AE5370"/>
    <w:rsid w:val="00B0537F"/>
    <w:rsid w:val="00B101E8"/>
    <w:rsid w:val="00B247A9"/>
    <w:rsid w:val="00B30368"/>
    <w:rsid w:val="00B435B5"/>
    <w:rsid w:val="00B565D8"/>
    <w:rsid w:val="00B5779A"/>
    <w:rsid w:val="00B62598"/>
    <w:rsid w:val="00B63E8A"/>
    <w:rsid w:val="00B64D24"/>
    <w:rsid w:val="00B70E79"/>
    <w:rsid w:val="00B7147D"/>
    <w:rsid w:val="00B75CFC"/>
    <w:rsid w:val="00B76AB4"/>
    <w:rsid w:val="00B853F9"/>
    <w:rsid w:val="00B87125"/>
    <w:rsid w:val="00B87B6F"/>
    <w:rsid w:val="00B92231"/>
    <w:rsid w:val="00B93A8C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94021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A7886"/>
    <w:rsid w:val="00EF6435"/>
    <w:rsid w:val="00F10F6B"/>
    <w:rsid w:val="00F20491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3F98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link w:val="Heading1Char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9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A168C"/>
    <w:rPr>
      <w:rFonts w:asciiTheme="majorHAnsi" w:hAnsiTheme="majorHAnsi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atta\Downloads\TF2278145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DABB8908BD44DD83FE7AC40A877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14DB8-7F84-4CCC-9B0C-3A3FEA54212C}"/>
      </w:docPartPr>
      <w:docPartBody>
        <w:p w:rsidR="00B94C62" w:rsidRDefault="00FC616F">
          <w:pPr>
            <w:pStyle w:val="F3DABB8908BD44DD83FE7AC40A877BAE"/>
          </w:pPr>
          <w:r w:rsidRPr="00B87125">
            <w:t>Meeting Minutes</w:t>
          </w:r>
          <w:r w:rsidRPr="00B87125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849"/>
    <w:rsid w:val="00127849"/>
    <w:rsid w:val="003E46EB"/>
    <w:rsid w:val="00A33138"/>
    <w:rsid w:val="00B94C62"/>
    <w:rsid w:val="00FC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DABB8908BD44DD83FE7AC40A877BAE">
    <w:name w:val="F3DABB8908BD44DD83FE7AC40A877BAE"/>
  </w:style>
  <w:style w:type="paragraph" w:customStyle="1" w:styleId="9B0EDD29BF9342DFB7B2B7F29E284DDA">
    <w:name w:val="9B0EDD29BF9342DFB7B2B7F29E284DDA"/>
  </w:style>
  <w:style w:type="paragraph" w:customStyle="1" w:styleId="DC73D69645E3404CB5BB13159CE93CFC">
    <w:name w:val="DC73D69645E3404CB5BB13159CE93CFC"/>
  </w:style>
  <w:style w:type="paragraph" w:customStyle="1" w:styleId="87B44431E46D499A8735DD1A1AAE2E14">
    <w:name w:val="87B44431E46D499A8735DD1A1AAE2E14"/>
  </w:style>
  <w:style w:type="paragraph" w:customStyle="1" w:styleId="9C97B5C0DE454AE89D27118B325328B2">
    <w:name w:val="9C97B5C0DE454AE89D27118B325328B2"/>
  </w:style>
  <w:style w:type="paragraph" w:customStyle="1" w:styleId="432855C1FD314002A0F9AD61E00E9F9E">
    <w:name w:val="432855C1FD314002A0F9AD61E00E9F9E"/>
  </w:style>
  <w:style w:type="paragraph" w:customStyle="1" w:styleId="4452C3B6BDCA405B9F1D6EB89410CBDB">
    <w:name w:val="4452C3B6BDCA405B9F1D6EB89410CBDB"/>
  </w:style>
  <w:style w:type="paragraph" w:customStyle="1" w:styleId="7A9C272B21B646D8A09B7987BB91DC37">
    <w:name w:val="7A9C272B21B646D8A09B7987BB91DC37"/>
  </w:style>
  <w:style w:type="paragraph" w:customStyle="1" w:styleId="0FFADB95265F4F03A0FAE98E4FBF8834">
    <w:name w:val="0FFADB95265F4F03A0FAE98E4FBF8834"/>
  </w:style>
  <w:style w:type="paragraph" w:customStyle="1" w:styleId="B89354B3744448498700ADFBC6776375">
    <w:name w:val="B89354B3744448498700ADFBC6776375"/>
  </w:style>
  <w:style w:type="paragraph" w:customStyle="1" w:styleId="92B097B1576A432A8F1DFBAAA67F2EF1">
    <w:name w:val="92B097B1576A432A8F1DFBAAA67F2EF1"/>
  </w:style>
  <w:style w:type="paragraph" w:customStyle="1" w:styleId="4B4E52F321EA41D5A6E30ABF3F267647">
    <w:name w:val="4B4E52F321EA41D5A6E30ABF3F267647"/>
  </w:style>
  <w:style w:type="paragraph" w:customStyle="1" w:styleId="451AFFACC5DC426280F29AEBF88EAEE7">
    <w:name w:val="451AFFACC5DC426280F29AEBF88EAEE7"/>
  </w:style>
  <w:style w:type="paragraph" w:customStyle="1" w:styleId="D319DA5A82A4403A837E0F1A5DFA3C58">
    <w:name w:val="D319DA5A82A4403A837E0F1A5DFA3C58"/>
  </w:style>
  <w:style w:type="paragraph" w:customStyle="1" w:styleId="CE7E396F5E6A4988AAA1EF30AA5F0C22">
    <w:name w:val="CE7E396F5E6A4988AAA1EF30AA5F0C22"/>
  </w:style>
  <w:style w:type="paragraph" w:customStyle="1" w:styleId="47A6315F480645549507E450EB5AC913">
    <w:name w:val="47A6315F480645549507E450EB5AC913"/>
  </w:style>
  <w:style w:type="paragraph" w:customStyle="1" w:styleId="CED2B71227864D5BBDACF3AE3BE9F52A">
    <w:name w:val="CED2B71227864D5BBDACF3AE3BE9F52A"/>
  </w:style>
  <w:style w:type="paragraph" w:customStyle="1" w:styleId="5904FC2E17EE41D7ACEDFEA1C52918CE">
    <w:name w:val="5904FC2E17EE41D7ACEDFEA1C52918CE"/>
  </w:style>
  <w:style w:type="paragraph" w:customStyle="1" w:styleId="E38550C9498F4ECB8D5195014C062ECB">
    <w:name w:val="E38550C9498F4ECB8D5195014C062ECB"/>
  </w:style>
  <w:style w:type="paragraph" w:customStyle="1" w:styleId="1B2C0D29C605420AA8385D78E83F877B">
    <w:name w:val="1B2C0D29C605420AA8385D78E83F877B"/>
  </w:style>
  <w:style w:type="paragraph" w:customStyle="1" w:styleId="C8C6B52E06A3416FBC81A72AB4269981">
    <w:name w:val="C8C6B52E06A3416FBC81A72AB4269981"/>
  </w:style>
  <w:style w:type="paragraph" w:customStyle="1" w:styleId="701C17A7E0A7432EA788AA28013B694D">
    <w:name w:val="701C17A7E0A7432EA788AA28013B694D"/>
  </w:style>
  <w:style w:type="paragraph" w:customStyle="1" w:styleId="1066B55063F64FD58CE05E40D7A51DAC">
    <w:name w:val="1066B55063F64FD58CE05E40D7A51DAC"/>
  </w:style>
  <w:style w:type="paragraph" w:customStyle="1" w:styleId="33D707761ED54DC9BC6D9BD8D05EE64C">
    <w:name w:val="33D707761ED54DC9BC6D9BD8D05EE64C"/>
  </w:style>
  <w:style w:type="paragraph" w:customStyle="1" w:styleId="8E9657A354F848369691F72D1F95A403">
    <w:name w:val="8E9657A354F848369691F72D1F95A403"/>
  </w:style>
  <w:style w:type="paragraph" w:customStyle="1" w:styleId="D68E239A1518445F89ED7B899D9BAC63">
    <w:name w:val="D68E239A1518445F89ED7B899D9BAC63"/>
  </w:style>
  <w:style w:type="paragraph" w:customStyle="1" w:styleId="41153D7DC4FE4411BE0783A949F5089C">
    <w:name w:val="41153D7DC4FE4411BE0783A949F5089C"/>
  </w:style>
  <w:style w:type="paragraph" w:customStyle="1" w:styleId="B695C0816013468C9BABF544530A4776">
    <w:name w:val="B695C0816013468C9BABF544530A4776"/>
    <w:rsid w:val="00127849"/>
  </w:style>
  <w:style w:type="paragraph" w:customStyle="1" w:styleId="E634C4F0DE9F4AC2B09229CFEB69A622">
    <w:name w:val="E634C4F0DE9F4AC2B09229CFEB69A622"/>
    <w:rsid w:val="00127849"/>
  </w:style>
  <w:style w:type="paragraph" w:customStyle="1" w:styleId="71CAEBB3EE064732BDDB546F7E74D9AC">
    <w:name w:val="71CAEBB3EE064732BDDB546F7E74D9AC"/>
    <w:rsid w:val="00127849"/>
  </w:style>
  <w:style w:type="paragraph" w:customStyle="1" w:styleId="FDDB06A7A1D94977B5B4308C685F3602">
    <w:name w:val="FDDB06A7A1D94977B5B4308C685F3602"/>
    <w:rsid w:val="001278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5515B1-E331-4422-B13A-86E833BBBF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1EA821-1210-415B-A719-48893F6CEF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082792-0035-4D25-BD7D-A83A438B4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B12E766-CA2C-4DA5-960C-DAA35269C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TF22781456.dotx</Template>
  <TotalTime>0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2019-01-21T02:28:00Z</dcterms:created>
  <dcterms:modified xsi:type="dcterms:W3CDTF">2019-01-21T02:49:00Z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